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D9DC1" w14:textId="77777777" w:rsidR="00644DF8" w:rsidRDefault="00220229" w:rsidP="00644DF8">
      <w:pPr>
        <w:ind w:right="280"/>
        <w:jc w:val="center"/>
        <w:rPr>
          <w:rFonts w:asciiTheme="majorEastAsia" w:eastAsiaTheme="majorEastAsia" w:hAnsiTheme="majorEastAsia"/>
          <w:color w:val="00B050"/>
          <w:sz w:val="36"/>
          <w:szCs w:val="36"/>
        </w:rPr>
      </w:pPr>
      <w:r>
        <w:rPr>
          <w:rFonts w:asciiTheme="majorEastAsia" w:eastAsiaTheme="majorEastAsia" w:hAnsiTheme="majorEastAsia" w:hint="eastAsia"/>
          <w:color w:val="C00000"/>
          <w:sz w:val="40"/>
          <w:szCs w:val="40"/>
        </w:rPr>
        <w:t xml:space="preserve">　</w:t>
      </w:r>
      <w:r w:rsidRPr="00644DF8">
        <w:rPr>
          <w:rFonts w:asciiTheme="majorEastAsia" w:eastAsiaTheme="majorEastAsia" w:hAnsiTheme="majorEastAsia" w:hint="eastAsia"/>
          <w:color w:val="C00000"/>
          <w:sz w:val="36"/>
          <w:szCs w:val="36"/>
        </w:rPr>
        <w:t xml:space="preserve">　</w:t>
      </w:r>
      <w:r w:rsidR="006877E6" w:rsidRPr="000E118E">
        <w:rPr>
          <w:rFonts w:asciiTheme="majorEastAsia" w:eastAsiaTheme="majorEastAsia" w:hAnsiTheme="majorEastAsia" w:hint="eastAsia"/>
          <w:color w:val="0070C0"/>
          <w:sz w:val="36"/>
          <w:szCs w:val="36"/>
        </w:rPr>
        <w:t>[支援可能な各種訓練・講話等]</w:t>
      </w:r>
      <w:r w:rsidR="00103806" w:rsidRPr="00644DF8">
        <w:rPr>
          <w:rFonts w:asciiTheme="majorEastAsia" w:eastAsiaTheme="majorEastAsia" w:hAnsiTheme="majorEastAsia" w:hint="eastAsia"/>
          <w:color w:val="C00000"/>
          <w:sz w:val="36"/>
          <w:szCs w:val="36"/>
        </w:rPr>
        <w:t xml:space="preserve">　</w:t>
      </w:r>
      <w:r w:rsidR="003F13F3" w:rsidRPr="00644DF8">
        <w:rPr>
          <w:rFonts w:asciiTheme="majorEastAsia" w:eastAsiaTheme="majorEastAsia" w:hAnsiTheme="majorEastAsia" w:hint="eastAsia"/>
          <w:color w:val="00B050"/>
          <w:sz w:val="36"/>
          <w:szCs w:val="36"/>
        </w:rPr>
        <w:t>（</w:t>
      </w:r>
      <w:r w:rsidR="005E3980" w:rsidRPr="00644DF8">
        <w:rPr>
          <w:rFonts w:asciiTheme="majorEastAsia" w:eastAsiaTheme="majorEastAsia" w:hAnsiTheme="majorEastAsia" w:hint="eastAsia"/>
          <w:color w:val="00B050"/>
          <w:sz w:val="36"/>
          <w:szCs w:val="36"/>
        </w:rPr>
        <w:t>おおた防災士会</w:t>
      </w:r>
      <w:r w:rsidR="003F13F3" w:rsidRPr="00644DF8">
        <w:rPr>
          <w:rFonts w:asciiTheme="majorEastAsia" w:eastAsiaTheme="majorEastAsia" w:hAnsiTheme="majorEastAsia" w:hint="eastAsia"/>
          <w:color w:val="00B050"/>
          <w:sz w:val="36"/>
          <w:szCs w:val="36"/>
        </w:rPr>
        <w:t>）</w:t>
      </w:r>
    </w:p>
    <w:p w14:paraId="22537FEE" w14:textId="185C0EF1" w:rsidR="003749AA" w:rsidRDefault="003749AA" w:rsidP="003749AA">
      <w:pPr>
        <w:ind w:right="280"/>
        <w:jc w:val="center"/>
        <w:rPr>
          <w:rFonts w:asciiTheme="majorEastAsia" w:eastAsiaTheme="majorEastAsia" w:hAnsiTheme="majorEastAsia"/>
          <w:color w:val="00B050"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　　　　　　　　　　　　　　　　　　　　</w:t>
      </w:r>
      <w:r w:rsidR="003B4CEB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　</w:t>
      </w: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　</w:t>
      </w:r>
      <w:r w:rsidRPr="00103806">
        <w:rPr>
          <w:rFonts w:asciiTheme="majorEastAsia" w:eastAsiaTheme="majorEastAsia" w:hAnsiTheme="majorEastAsia" w:hint="eastAsia"/>
          <w:b/>
          <w:bCs/>
          <w:sz w:val="28"/>
          <w:szCs w:val="28"/>
        </w:rPr>
        <w:t>[令和</w:t>
      </w: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>８</w:t>
      </w:r>
      <w:r w:rsidRPr="00103806">
        <w:rPr>
          <w:rFonts w:asciiTheme="majorEastAsia" w:eastAsiaTheme="majorEastAsia" w:hAnsiTheme="majorEastAsia" w:hint="eastAsia"/>
          <w:b/>
          <w:bCs/>
          <w:sz w:val="28"/>
          <w:szCs w:val="28"/>
        </w:rPr>
        <w:t>年</w:t>
      </w: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>９</w:t>
      </w:r>
      <w:r w:rsidRPr="00103806">
        <w:rPr>
          <w:rFonts w:asciiTheme="majorEastAsia" w:eastAsiaTheme="majorEastAsia" w:hAnsiTheme="majorEastAsia" w:hint="eastAsia"/>
          <w:b/>
          <w:bCs/>
          <w:sz w:val="28"/>
          <w:szCs w:val="28"/>
        </w:rPr>
        <w:t>月１日現在]</w:t>
      </w:r>
    </w:p>
    <w:p w14:paraId="3BACCB96" w14:textId="3BC1680F" w:rsidR="00B37186" w:rsidRPr="003749AA" w:rsidRDefault="003A0DC6" w:rsidP="003749AA">
      <w:pPr>
        <w:ind w:right="280"/>
        <w:jc w:val="center"/>
        <w:rPr>
          <w:rFonts w:asciiTheme="majorEastAsia" w:eastAsiaTheme="majorEastAsia" w:hAnsiTheme="majorEastAsia"/>
          <w:color w:val="00B050"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color w:val="C00000"/>
          <w:sz w:val="32"/>
          <w:szCs w:val="32"/>
        </w:rPr>
        <w:t>（　講　　話　）</w:t>
      </w:r>
    </w:p>
    <w:tbl>
      <w:tblPr>
        <w:tblStyle w:val="af5"/>
        <w:tblW w:w="10490" w:type="dxa"/>
        <w:tblInd w:w="-15" w:type="dxa"/>
        <w:tblLook w:val="04A0" w:firstRow="1" w:lastRow="0" w:firstColumn="1" w:lastColumn="0" w:noHBand="0" w:noVBand="1"/>
      </w:tblPr>
      <w:tblGrid>
        <w:gridCol w:w="10"/>
        <w:gridCol w:w="819"/>
        <w:gridCol w:w="2006"/>
        <w:gridCol w:w="6096"/>
        <w:gridCol w:w="1559"/>
      </w:tblGrid>
      <w:tr w:rsidR="00B05282" w:rsidRPr="006A5ADF" w14:paraId="0CE5A04F" w14:textId="77777777" w:rsidTr="00781DD1">
        <w:trPr>
          <w:gridBefore w:val="1"/>
          <w:wBefore w:w="10" w:type="dxa"/>
          <w:trHeight w:val="371"/>
        </w:trPr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</w:tcPr>
          <w:p w14:paraId="563C210B" w14:textId="77777777" w:rsidR="00B05282" w:rsidRPr="006A5ADF" w:rsidRDefault="00B05282" w:rsidP="00781DD1">
            <w:pPr>
              <w:rPr>
                <w:sz w:val="24"/>
                <w:szCs w:val="24"/>
              </w:rPr>
            </w:pPr>
            <w:bookmarkStart w:id="0" w:name="_Hlk192011657"/>
          </w:p>
        </w:tc>
        <w:tc>
          <w:tcPr>
            <w:tcW w:w="20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CC79EA" w14:textId="77777777" w:rsidR="00B05282" w:rsidRPr="0042639E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2639E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講話種別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DEB76" w14:textId="77777777" w:rsidR="00B05282" w:rsidRPr="0042639E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2639E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講　　話　　内　　容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EE575" w14:textId="77777777" w:rsidR="00B05282" w:rsidRPr="0042639E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2639E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講話時間</w:t>
            </w:r>
          </w:p>
        </w:tc>
      </w:tr>
      <w:tr w:rsidR="00B05282" w:rsidRPr="006A5ADF" w14:paraId="51053449" w14:textId="77777777" w:rsidTr="00781DD1">
        <w:trPr>
          <w:gridBefore w:val="1"/>
          <w:wBefore w:w="10" w:type="dxa"/>
          <w:trHeight w:val="371"/>
        </w:trPr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43B244" w14:textId="77777777" w:rsidR="00B05282" w:rsidRPr="002A2A2A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color w:val="00B050"/>
                <w:sz w:val="24"/>
                <w:szCs w:val="24"/>
              </w:rPr>
            </w:pPr>
            <w:r w:rsidRPr="002A2A2A">
              <w:rPr>
                <w:rFonts w:ascii="ＭＳ ゴシック" w:eastAsia="ＭＳ ゴシック" w:hAnsi="ＭＳ ゴシック" w:cs="ＭＳ 明朝" w:hint="eastAsia"/>
                <w:b/>
                <w:bCs/>
                <w:color w:val="00B050"/>
                <w:sz w:val="24"/>
                <w:szCs w:val="24"/>
              </w:rPr>
              <w:t>１</w:t>
            </w:r>
          </w:p>
        </w:tc>
        <w:tc>
          <w:tcPr>
            <w:tcW w:w="20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AC40E" w14:textId="77777777" w:rsidR="00B05282" w:rsidRPr="002A2A2A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color w:val="00B050"/>
                <w:sz w:val="24"/>
                <w:szCs w:val="24"/>
              </w:rPr>
            </w:pPr>
            <w:r w:rsidRPr="002A2A2A">
              <w:rPr>
                <w:rFonts w:ascii="ＭＳ ゴシック" w:eastAsia="ＭＳ ゴシック" w:hAnsi="ＭＳ ゴシック" w:hint="eastAsia"/>
                <w:b/>
                <w:bCs/>
                <w:color w:val="00B050"/>
                <w:sz w:val="24"/>
                <w:szCs w:val="24"/>
              </w:rPr>
              <w:t>避難所関係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E00F66" w14:textId="77777777" w:rsidR="00B05282" w:rsidRPr="002A2A2A" w:rsidRDefault="00B05282" w:rsidP="00781DD1">
            <w:pPr>
              <w:rPr>
                <w:rFonts w:ascii="ＭＳ ゴシック" w:eastAsia="ＭＳ ゴシック" w:hAnsi="ＭＳ ゴシック" w:hint="eastAsia"/>
                <w:b/>
                <w:bCs/>
                <w:color w:val="00B050"/>
                <w:sz w:val="24"/>
                <w:szCs w:val="24"/>
              </w:rPr>
            </w:pPr>
            <w:r w:rsidRPr="002A2A2A">
              <w:rPr>
                <w:rFonts w:ascii="ＭＳ ゴシック" w:eastAsia="ＭＳ ゴシック" w:hAnsi="ＭＳ ゴシック" w:hint="eastAsia"/>
                <w:b/>
                <w:bCs/>
                <w:color w:val="00B050"/>
                <w:sz w:val="24"/>
                <w:szCs w:val="24"/>
              </w:rPr>
              <w:t>災害時のペットの同行避難・同伴避難について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B8C60" w14:textId="77777777" w:rsidR="00B05282" w:rsidRPr="002A2A2A" w:rsidRDefault="00B05282" w:rsidP="00781DD1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B050"/>
                <w:sz w:val="24"/>
                <w:szCs w:val="24"/>
              </w:rPr>
            </w:pPr>
            <w:r w:rsidRPr="002A2A2A">
              <w:rPr>
                <w:rFonts w:asciiTheme="majorEastAsia" w:eastAsiaTheme="majorEastAsia" w:hAnsiTheme="majorEastAsia" w:hint="eastAsia"/>
                <w:b/>
                <w:bCs/>
                <w:color w:val="00B050"/>
                <w:sz w:val="24"/>
                <w:szCs w:val="24"/>
              </w:rPr>
              <w:t>６０分</w:t>
            </w:r>
          </w:p>
        </w:tc>
      </w:tr>
      <w:tr w:rsidR="00B05282" w:rsidRPr="006A5ADF" w14:paraId="739C67FD" w14:textId="77777777" w:rsidTr="00781DD1">
        <w:trPr>
          <w:gridBefore w:val="1"/>
          <w:wBefore w:w="10" w:type="dxa"/>
          <w:trHeight w:val="371"/>
        </w:trPr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B3C68F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２</w:t>
            </w:r>
          </w:p>
        </w:tc>
        <w:tc>
          <w:tcPr>
            <w:tcW w:w="20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54752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公的避難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1DF9CC" w14:textId="77777777" w:rsidR="00B05282" w:rsidRPr="00461C1C" w:rsidRDefault="00B05282" w:rsidP="00781DD1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公的避難(避難所)時の留意点等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04B4E3" w14:textId="421405DE" w:rsidR="00B05282" w:rsidRPr="00092026" w:rsidRDefault="00B05282" w:rsidP="00781D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４</w:t>
            </w:r>
            <w:r w:rsidR="005600C9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０</w:t>
            </w:r>
            <w:r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B05282" w:rsidRPr="006A5ADF" w14:paraId="56361418" w14:textId="77777777" w:rsidTr="00781DD1">
        <w:trPr>
          <w:gridBefore w:val="1"/>
          <w:wBefore w:w="10" w:type="dxa"/>
          <w:trHeight w:val="371"/>
        </w:trPr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E5B1B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３</w:t>
            </w:r>
          </w:p>
        </w:tc>
        <w:tc>
          <w:tcPr>
            <w:tcW w:w="20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A00F0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在宅避難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D2C0C4" w14:textId="77777777" w:rsidR="00B05282" w:rsidRPr="00461C1C" w:rsidRDefault="00B05282" w:rsidP="00781DD1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在宅避難するための平常時の準備等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3A0748" w14:textId="26EECB5E" w:rsidR="00B05282" w:rsidRPr="00092026" w:rsidRDefault="00B05282" w:rsidP="00781D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４</w:t>
            </w:r>
            <w:r w:rsidR="005600C9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０</w:t>
            </w:r>
            <w:r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分</w:t>
            </w:r>
          </w:p>
        </w:tc>
      </w:tr>
      <w:bookmarkEnd w:id="0"/>
      <w:tr w:rsidR="00B05282" w:rsidRPr="006A5ADF" w14:paraId="7D829B51" w14:textId="77777777" w:rsidTr="00781DD1">
        <w:trPr>
          <w:gridBefore w:val="1"/>
          <w:wBefore w:w="10" w:type="dxa"/>
          <w:trHeight w:val="371"/>
        </w:trPr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ADCCBC" w14:textId="77777777" w:rsidR="00B05282" w:rsidRPr="00AF4629" w:rsidRDefault="00B05282" w:rsidP="00781DD1">
            <w:pPr>
              <w:jc w:val="center"/>
              <w:rPr>
                <w:rFonts w:ascii="ＭＳ ゴシック" w:eastAsia="ＭＳ ゴシック" w:hAnsi="ＭＳ ゴシック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="ＭＳ ゴシック" w:eastAsia="ＭＳ ゴシック" w:hAnsi="ＭＳ ゴシック" w:cs="ＭＳ 明朝" w:hint="eastAsia"/>
                <w:b/>
                <w:bCs/>
                <w:color w:val="0070C0"/>
                <w:sz w:val="24"/>
                <w:szCs w:val="24"/>
              </w:rPr>
              <w:t>４</w:t>
            </w:r>
          </w:p>
        </w:tc>
        <w:tc>
          <w:tcPr>
            <w:tcW w:w="20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943757" w14:textId="77777777" w:rsidR="00B05282" w:rsidRPr="00AF4629" w:rsidRDefault="00B05282" w:rsidP="00781DD1">
            <w:pPr>
              <w:jc w:val="center"/>
              <w:rPr>
                <w:rFonts w:ascii="ＭＳ ゴシック" w:eastAsia="ＭＳ ゴシック" w:hAnsi="ＭＳ ゴシック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="ＭＳ ゴシック" w:eastAsia="ＭＳ ゴシック" w:hAnsi="ＭＳ ゴシック" w:cs="ＭＳ 明朝" w:hint="eastAsia"/>
                <w:b/>
                <w:bCs/>
                <w:color w:val="0070C0"/>
                <w:sz w:val="24"/>
                <w:szCs w:val="24"/>
              </w:rPr>
              <w:t>トイレ関係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1BE5EF" w14:textId="77777777" w:rsidR="00B05282" w:rsidRPr="00AF4629" w:rsidRDefault="00B05282" w:rsidP="00781DD1">
            <w:pPr>
              <w:rPr>
                <w:rFonts w:ascii="ＭＳ ゴシック" w:eastAsia="ＭＳ ゴシック" w:hAnsi="ＭＳ ゴシック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="ＭＳ ゴシック" w:eastAsia="ＭＳ ゴシック" w:hAnsi="ＭＳ ゴシック" w:cs="ＭＳ 明朝" w:hint="eastAsia"/>
                <w:b/>
                <w:bCs/>
                <w:color w:val="0070C0"/>
                <w:sz w:val="24"/>
                <w:szCs w:val="24"/>
              </w:rPr>
              <w:t>災害時のトイレ関係(応急トイレ・簡易トイレ)等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51003A" w14:textId="0DB97BD1" w:rsidR="00B05282" w:rsidRPr="00AF4629" w:rsidRDefault="00B05282" w:rsidP="00781DD1">
            <w:pPr>
              <w:jc w:val="center"/>
              <w:rPr>
                <w:rFonts w:asciiTheme="majorEastAsia" w:eastAsiaTheme="majorEastAsia" w:hAnsiTheme="majorEastAsia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４</w:t>
            </w:r>
            <w:r w:rsidR="005600C9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０</w:t>
            </w: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分</w:t>
            </w:r>
          </w:p>
        </w:tc>
      </w:tr>
      <w:tr w:rsidR="00B05282" w:rsidRPr="006A5ADF" w14:paraId="735F376D" w14:textId="77777777" w:rsidTr="00781DD1">
        <w:trPr>
          <w:gridBefore w:val="1"/>
          <w:wBefore w:w="10" w:type="dxa"/>
          <w:trHeight w:val="371"/>
        </w:trPr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8D61FF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bookmarkStart w:id="1" w:name="_Hlk192060529"/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５</w:t>
            </w:r>
          </w:p>
        </w:tc>
        <w:tc>
          <w:tcPr>
            <w:tcW w:w="20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F538F2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相互協力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96766E" w14:textId="77777777" w:rsidR="00B05282" w:rsidRPr="00461C1C" w:rsidRDefault="00B05282" w:rsidP="00781DD1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町会・自治会間の相互支援・連絡・協力体制等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4A1D9F" w14:textId="502F029C" w:rsidR="00B05282" w:rsidRPr="00092026" w:rsidRDefault="00B05282" w:rsidP="00781D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４</w:t>
            </w:r>
            <w:r w:rsidR="005600C9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０</w:t>
            </w:r>
            <w:r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B05282" w:rsidRPr="006A5ADF" w14:paraId="5E8DBFD3" w14:textId="77777777" w:rsidTr="00781DD1">
        <w:trPr>
          <w:gridBefore w:val="1"/>
          <w:wBefore w:w="10" w:type="dxa"/>
          <w:trHeight w:val="371"/>
        </w:trPr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DE3933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６</w:t>
            </w:r>
          </w:p>
        </w:tc>
        <w:tc>
          <w:tcPr>
            <w:tcW w:w="20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522E2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相互協力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580B46" w14:textId="77777777" w:rsidR="00B05282" w:rsidRPr="00461C1C" w:rsidRDefault="00B05282" w:rsidP="00781DD1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連絡体制(アマチュア無線・防災無線等)の運用等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B547BB" w14:textId="2E7852FE" w:rsidR="00B05282" w:rsidRPr="00092026" w:rsidRDefault="00B05282" w:rsidP="00781D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092026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４</w:t>
            </w:r>
            <w:r w:rsidR="005600C9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０</w:t>
            </w:r>
            <w:r w:rsidRPr="00092026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B05282" w:rsidRPr="00AF4629" w14:paraId="1D4F9AAC" w14:textId="77777777" w:rsidTr="00781DD1">
        <w:trPr>
          <w:gridBefore w:val="1"/>
          <w:wBefore w:w="10" w:type="dxa"/>
          <w:trHeight w:val="371"/>
        </w:trPr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04FB42" w14:textId="77777777" w:rsidR="00B05282" w:rsidRPr="00AF4629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color w:val="0070C0"/>
                <w:sz w:val="24"/>
                <w:szCs w:val="24"/>
              </w:rPr>
            </w:pPr>
            <w:bookmarkStart w:id="2" w:name="_Hlk214520882"/>
            <w:bookmarkEnd w:id="1"/>
            <w:r w:rsidRPr="00AF4629">
              <w:rPr>
                <w:rFonts w:ascii="ＭＳ ゴシック" w:eastAsia="ＭＳ ゴシック" w:hAnsi="ＭＳ ゴシック" w:cs="ＭＳ 明朝" w:hint="eastAsia"/>
                <w:b/>
                <w:bCs/>
                <w:color w:val="0070C0"/>
                <w:sz w:val="24"/>
                <w:szCs w:val="24"/>
              </w:rPr>
              <w:t>７</w:t>
            </w:r>
          </w:p>
        </w:tc>
        <w:tc>
          <w:tcPr>
            <w:tcW w:w="20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80B9C" w14:textId="77777777" w:rsidR="00B05282" w:rsidRPr="00AF4629" w:rsidRDefault="00B05282" w:rsidP="00781DD1">
            <w:pPr>
              <w:jc w:val="center"/>
              <w:rPr>
                <w:rFonts w:ascii="ＭＳ ゴシック" w:eastAsia="ＭＳ ゴシック" w:hAnsi="ＭＳ ゴシック"/>
                <w:color w:val="0070C0"/>
                <w:sz w:val="24"/>
                <w:szCs w:val="24"/>
              </w:rPr>
            </w:pPr>
            <w:r w:rsidRPr="00AF4629">
              <w:rPr>
                <w:rFonts w:ascii="ＭＳ ゴシック" w:eastAsia="ＭＳ ゴシック" w:hAnsi="ＭＳ ゴシック" w:cs="ＭＳ 明朝" w:hint="eastAsia"/>
                <w:b/>
                <w:bCs/>
                <w:color w:val="0070C0"/>
                <w:sz w:val="24"/>
                <w:szCs w:val="24"/>
              </w:rPr>
              <w:t>備　　蓄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524A99" w14:textId="77777777" w:rsidR="00B05282" w:rsidRPr="00AF4629" w:rsidRDefault="00B05282" w:rsidP="00781DD1">
            <w:pPr>
              <w:rPr>
                <w:rFonts w:ascii="ＭＳ ゴシック" w:eastAsia="ＭＳ ゴシック" w:hAnsi="ＭＳ ゴシック"/>
                <w:color w:val="0070C0"/>
                <w:sz w:val="24"/>
                <w:szCs w:val="24"/>
              </w:rPr>
            </w:pPr>
            <w:r w:rsidRPr="00AF4629">
              <w:rPr>
                <w:rFonts w:ascii="ＭＳ ゴシック" w:eastAsia="ＭＳ ゴシック" w:hAnsi="ＭＳ ゴシック" w:cs="ＭＳ 明朝" w:hint="eastAsia"/>
                <w:b/>
                <w:bCs/>
                <w:color w:val="0070C0"/>
                <w:sz w:val="24"/>
                <w:szCs w:val="24"/>
              </w:rPr>
              <w:t>災害に対応できる備蓄要領等(ローリングストック等)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048AD9" w14:textId="0D76ACF9" w:rsidR="00B05282" w:rsidRPr="00AF4629" w:rsidRDefault="005600C9" w:rsidP="00781DD1">
            <w:pPr>
              <w:jc w:val="center"/>
              <w:rPr>
                <w:rFonts w:asciiTheme="majorEastAsia" w:eastAsiaTheme="majorEastAsia" w:hAnsiTheme="majorEastAsia"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４５</w:t>
            </w:r>
            <w:r w:rsidR="00B05282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分</w:t>
            </w:r>
          </w:p>
        </w:tc>
      </w:tr>
      <w:bookmarkEnd w:id="2"/>
      <w:tr w:rsidR="00B05282" w:rsidRPr="006A5ADF" w14:paraId="25F914C7" w14:textId="77777777" w:rsidTr="00781DD1">
        <w:trPr>
          <w:trHeight w:val="371"/>
        </w:trPr>
        <w:tc>
          <w:tcPr>
            <w:tcW w:w="82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1ED8B49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８</w:t>
            </w:r>
          </w:p>
        </w:tc>
        <w:tc>
          <w:tcPr>
            <w:tcW w:w="200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10517FB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防　　災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B75D552" w14:textId="77777777" w:rsidR="00B05282" w:rsidRPr="00461C1C" w:rsidRDefault="00B05282" w:rsidP="00781DD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首都直下地震等</w:t>
            </w:r>
            <w:r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・</w:t>
            </w: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地震発生のしくみ等について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2857C2A" w14:textId="01EA6C90" w:rsidR="00B05282" w:rsidRPr="00092026" w:rsidRDefault="005600C9" w:rsidP="00781DD1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４５</w:t>
            </w:r>
            <w:r w:rsidR="00B05282"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B05282" w:rsidRPr="006A5ADF" w14:paraId="561BFA83" w14:textId="77777777" w:rsidTr="00781DD1">
        <w:trPr>
          <w:trHeight w:val="371"/>
        </w:trPr>
        <w:tc>
          <w:tcPr>
            <w:tcW w:w="82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F9ECEA3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 w:cs="ＭＳ 明朝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９</w:t>
            </w:r>
          </w:p>
        </w:tc>
        <w:tc>
          <w:tcPr>
            <w:tcW w:w="200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A6A33D4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 w:cs="ＭＳ 明朝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防　　災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7534C72" w14:textId="77777777" w:rsidR="00B05282" w:rsidRPr="00461C1C" w:rsidRDefault="00B05282" w:rsidP="00781DD1">
            <w:pPr>
              <w:rPr>
                <w:rFonts w:ascii="ＭＳ ゴシック" w:eastAsia="ＭＳ ゴシック" w:hAnsi="ＭＳ ゴシック" w:cs="ＭＳ 明朝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自助・共助の必要性及び協力関係の醸成等について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1A871A1" w14:textId="4CA42006" w:rsidR="00B05282" w:rsidRPr="00092026" w:rsidRDefault="005600C9" w:rsidP="00781DD1">
            <w:pPr>
              <w:jc w:val="center"/>
              <w:rPr>
                <w:rFonts w:asciiTheme="majorEastAsia" w:eastAsiaTheme="majorEastAsia" w:hAnsiTheme="majorEastAsia" w:cs="ＭＳ 明朝"/>
                <w:b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４５</w:t>
            </w:r>
            <w:r w:rsidR="00B05282"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B05282" w:rsidRPr="006A5ADF" w14:paraId="1D79BCC5" w14:textId="77777777" w:rsidTr="00781DD1">
        <w:trPr>
          <w:trHeight w:val="371"/>
        </w:trPr>
        <w:tc>
          <w:tcPr>
            <w:tcW w:w="82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A66694E" w14:textId="77777777" w:rsidR="00B05282" w:rsidRPr="00AF4629" w:rsidRDefault="00B05282" w:rsidP="00781DD1">
            <w:pPr>
              <w:jc w:val="center"/>
              <w:rPr>
                <w:rFonts w:ascii="ＭＳ ゴシック" w:eastAsia="ＭＳ ゴシック" w:hAnsi="ＭＳ ゴシック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="ＭＳ ゴシック" w:eastAsia="ＭＳ ゴシック" w:hAnsi="ＭＳ ゴシック" w:cs="ＭＳ 明朝" w:hint="eastAsia"/>
                <w:b/>
                <w:bCs/>
                <w:color w:val="0070C0"/>
                <w:sz w:val="24"/>
                <w:szCs w:val="24"/>
              </w:rPr>
              <w:t>１０</w:t>
            </w:r>
          </w:p>
        </w:tc>
        <w:tc>
          <w:tcPr>
            <w:tcW w:w="200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5E29687" w14:textId="77777777" w:rsidR="00B05282" w:rsidRPr="00AF4629" w:rsidRDefault="00B05282" w:rsidP="00781DD1">
            <w:pPr>
              <w:jc w:val="center"/>
              <w:rPr>
                <w:rFonts w:ascii="ＭＳ ゴシック" w:eastAsia="ＭＳ ゴシック" w:hAnsi="ＭＳ ゴシック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="ＭＳ ゴシック" w:eastAsia="ＭＳ ゴシック" w:hAnsi="ＭＳ ゴシック" w:cs="ＭＳ 明朝" w:hint="eastAsia"/>
                <w:b/>
                <w:bCs/>
                <w:color w:val="0070C0"/>
                <w:sz w:val="24"/>
                <w:szCs w:val="24"/>
              </w:rPr>
              <w:t>水　　災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0B56D92" w14:textId="77777777" w:rsidR="00B05282" w:rsidRPr="00AF4629" w:rsidRDefault="00B05282" w:rsidP="00781DD1">
            <w:pPr>
              <w:rPr>
                <w:rFonts w:ascii="ＭＳ ゴシック" w:eastAsia="ＭＳ ゴシック" w:hAnsi="ＭＳ ゴシック"/>
                <w:color w:val="0070C0"/>
                <w:sz w:val="24"/>
                <w:szCs w:val="24"/>
              </w:rPr>
            </w:pPr>
            <w:r w:rsidRPr="00AF4629">
              <w:rPr>
                <w:rFonts w:ascii="ＭＳ ゴシック" w:eastAsia="ＭＳ ゴシック" w:hAnsi="ＭＳ ゴシック" w:cs="ＭＳ 明朝" w:hint="eastAsia"/>
                <w:b/>
                <w:bCs/>
                <w:color w:val="0070C0"/>
                <w:sz w:val="24"/>
                <w:szCs w:val="24"/>
              </w:rPr>
              <w:t>水災時の対応要領及び平常時の準備等について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B393A2E" w14:textId="129A3D44" w:rsidR="00B05282" w:rsidRPr="00AF4629" w:rsidRDefault="005600C9" w:rsidP="00781DD1">
            <w:pPr>
              <w:jc w:val="center"/>
              <w:rPr>
                <w:rFonts w:asciiTheme="majorEastAsia" w:eastAsiaTheme="majorEastAsia" w:hAnsiTheme="majorEastAsia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４５</w:t>
            </w:r>
            <w:r w:rsidR="00B05282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分</w:t>
            </w:r>
          </w:p>
        </w:tc>
      </w:tr>
      <w:tr w:rsidR="00B05282" w:rsidRPr="006A5ADF" w14:paraId="7FAA943C" w14:textId="77777777" w:rsidTr="00781DD1">
        <w:trPr>
          <w:trHeight w:val="371"/>
        </w:trPr>
        <w:tc>
          <w:tcPr>
            <w:tcW w:w="82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24BA509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 w:cs="ＭＳ 明朝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１１</w:t>
            </w:r>
          </w:p>
        </w:tc>
        <w:tc>
          <w:tcPr>
            <w:tcW w:w="200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B073173" w14:textId="77777777" w:rsidR="00B05282" w:rsidRPr="00461C1C" w:rsidRDefault="00B05282" w:rsidP="00781DD1">
            <w:pPr>
              <w:jc w:val="center"/>
              <w:rPr>
                <w:rFonts w:ascii="ＭＳ ゴシック" w:eastAsia="ＭＳ ゴシック" w:hAnsi="ＭＳ ゴシック" w:cs="ＭＳ 明朝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cs="ＭＳ 明朝" w:hint="eastAsia"/>
                <w:b/>
                <w:bCs/>
                <w:sz w:val="24"/>
                <w:szCs w:val="24"/>
              </w:rPr>
              <w:t>火　　災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E00C0D3" w14:textId="77777777" w:rsidR="00B05282" w:rsidRPr="00461C1C" w:rsidRDefault="00B05282" w:rsidP="00781DD1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461C1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初期消火の要領及び平常時の火災予防対策等について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DF23365" w14:textId="53726426" w:rsidR="00B05282" w:rsidRPr="00092026" w:rsidRDefault="005600C9" w:rsidP="00781DD1">
            <w:pPr>
              <w:jc w:val="center"/>
              <w:rPr>
                <w:rFonts w:asciiTheme="majorEastAsia" w:eastAsiaTheme="majorEastAsia" w:hAnsiTheme="majorEastAsia" w:cs="ＭＳ 明朝"/>
                <w:b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４５</w:t>
            </w:r>
            <w:r w:rsidR="00B05282"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B05282" w:rsidRPr="006A5ADF" w14:paraId="56E1E0FD" w14:textId="77777777" w:rsidTr="00781DD1">
        <w:trPr>
          <w:trHeight w:val="371"/>
        </w:trPr>
        <w:tc>
          <w:tcPr>
            <w:tcW w:w="829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5CD63" w14:textId="77777777" w:rsidR="00B05282" w:rsidRPr="00DA56E6" w:rsidRDefault="00B05282" w:rsidP="00781DD1">
            <w:pPr>
              <w:jc w:val="center"/>
              <w:rPr>
                <w:rFonts w:ascii="ＭＳ ゴシック" w:eastAsia="ＭＳ ゴシック" w:hAnsi="ＭＳ ゴシック" w:cs="ＭＳ 明朝"/>
                <w:b/>
                <w:bCs/>
                <w:color w:val="C00000"/>
                <w:sz w:val="24"/>
                <w:szCs w:val="24"/>
              </w:rPr>
            </w:pPr>
            <w:r w:rsidRPr="00DA56E6">
              <w:rPr>
                <w:rFonts w:ascii="ＭＳ ゴシック" w:eastAsia="ＭＳ ゴシック" w:hAnsi="ＭＳ ゴシック" w:cs="ＭＳ 明朝" w:hint="eastAsia"/>
                <w:b/>
                <w:bCs/>
                <w:color w:val="C00000"/>
                <w:sz w:val="24"/>
                <w:szCs w:val="24"/>
              </w:rPr>
              <w:t>１２</w:t>
            </w:r>
          </w:p>
        </w:tc>
        <w:tc>
          <w:tcPr>
            <w:tcW w:w="200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A53817" w14:textId="77777777" w:rsidR="00B05282" w:rsidRPr="00DA56E6" w:rsidRDefault="00B05282" w:rsidP="00781DD1">
            <w:pPr>
              <w:jc w:val="center"/>
              <w:rPr>
                <w:rFonts w:ascii="ＭＳ ゴシック" w:eastAsia="ＭＳ ゴシック" w:hAnsi="ＭＳ ゴシック" w:cs="ＭＳ 明朝"/>
                <w:b/>
                <w:bCs/>
                <w:color w:val="C00000"/>
                <w:sz w:val="24"/>
                <w:szCs w:val="24"/>
              </w:rPr>
            </w:pPr>
            <w:r w:rsidRPr="00DA56E6">
              <w:rPr>
                <w:rFonts w:ascii="ＭＳ ゴシック" w:eastAsia="ＭＳ ゴシック" w:hAnsi="ＭＳ ゴシック" w:cs="ＭＳ 明朝" w:hint="eastAsia"/>
                <w:b/>
                <w:bCs/>
                <w:color w:val="C00000"/>
                <w:sz w:val="24"/>
                <w:szCs w:val="24"/>
              </w:rPr>
              <w:t>そ　の　他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659E21" w14:textId="77777777" w:rsidR="00B05282" w:rsidRPr="00DA56E6" w:rsidRDefault="00B05282" w:rsidP="00781DD1">
            <w:pPr>
              <w:rPr>
                <w:rFonts w:ascii="ＭＳ ゴシック" w:eastAsia="ＭＳ ゴシック" w:hAnsi="ＭＳ ゴシック"/>
                <w:color w:val="C00000"/>
                <w:sz w:val="24"/>
                <w:szCs w:val="24"/>
              </w:rPr>
            </w:pPr>
            <w:r w:rsidRPr="00DA56E6">
              <w:rPr>
                <w:rFonts w:ascii="ＭＳ ゴシック" w:eastAsia="ＭＳ ゴシック" w:hAnsi="ＭＳ ゴシック" w:cs="ＭＳ 明朝" w:hint="eastAsia"/>
                <w:b/>
                <w:bCs/>
                <w:color w:val="C00000"/>
                <w:sz w:val="24"/>
                <w:szCs w:val="24"/>
              </w:rPr>
              <w:t>町会・自治会等の要望される講話等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700E50" w14:textId="77777777" w:rsidR="00B05282" w:rsidRPr="00DA56E6" w:rsidRDefault="00B05282" w:rsidP="00781DD1">
            <w:pPr>
              <w:jc w:val="center"/>
              <w:rPr>
                <w:rFonts w:asciiTheme="majorEastAsia" w:eastAsiaTheme="majorEastAsia" w:hAnsiTheme="majorEastAsia" w:cs="ＭＳ 明朝"/>
                <w:b/>
                <w:bCs/>
                <w:color w:val="C00000"/>
                <w:sz w:val="24"/>
                <w:szCs w:val="24"/>
              </w:rPr>
            </w:pPr>
            <w:r w:rsidRPr="00DA56E6">
              <w:rPr>
                <w:rFonts w:asciiTheme="majorEastAsia" w:eastAsiaTheme="majorEastAsia" w:hAnsiTheme="majorEastAsia" w:cs="ＭＳ 明朝" w:hint="eastAsia"/>
                <w:b/>
                <w:bCs/>
                <w:color w:val="C00000"/>
                <w:sz w:val="24"/>
                <w:szCs w:val="24"/>
              </w:rPr>
              <w:t>適　宜</w:t>
            </w:r>
          </w:p>
        </w:tc>
      </w:tr>
    </w:tbl>
    <w:p w14:paraId="3FFF844D" w14:textId="577C22BE" w:rsidR="006877E6" w:rsidRPr="003A0DC6" w:rsidRDefault="003A0DC6" w:rsidP="003A0DC6">
      <w:pPr>
        <w:jc w:val="center"/>
        <w:rPr>
          <w:rFonts w:asciiTheme="majorEastAsia" w:eastAsiaTheme="majorEastAsia" w:hAnsiTheme="majorEastAsia"/>
          <w:b/>
          <w:bCs/>
          <w:color w:val="C00000"/>
          <w:sz w:val="32"/>
          <w:szCs w:val="32"/>
        </w:rPr>
      </w:pPr>
      <w:r w:rsidRPr="003A0DC6">
        <w:rPr>
          <w:rFonts w:asciiTheme="majorEastAsia" w:eastAsiaTheme="majorEastAsia" w:hAnsiTheme="majorEastAsia" w:hint="eastAsia"/>
          <w:b/>
          <w:bCs/>
          <w:color w:val="C00000"/>
          <w:sz w:val="32"/>
          <w:szCs w:val="32"/>
        </w:rPr>
        <w:t>（　訓　　練　）</w:t>
      </w:r>
    </w:p>
    <w:tbl>
      <w:tblPr>
        <w:tblStyle w:val="af5"/>
        <w:tblW w:w="10490" w:type="dxa"/>
        <w:tblInd w:w="-15" w:type="dxa"/>
        <w:tblLook w:val="04A0" w:firstRow="1" w:lastRow="0" w:firstColumn="1" w:lastColumn="0" w:noHBand="0" w:noVBand="1"/>
      </w:tblPr>
      <w:tblGrid>
        <w:gridCol w:w="823"/>
        <w:gridCol w:w="2012"/>
        <w:gridCol w:w="6096"/>
        <w:gridCol w:w="1559"/>
      </w:tblGrid>
      <w:tr w:rsidR="006877E6" w14:paraId="36FDFDCD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</w:tcPr>
          <w:p w14:paraId="4883654C" w14:textId="77777777" w:rsidR="006877E6" w:rsidRPr="00B15DA7" w:rsidRDefault="006877E6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D200F4" w14:textId="77777777" w:rsidR="006877E6" w:rsidRPr="00F9602B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F9602B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訓練種</w:t>
            </w:r>
            <w:r w:rsidRPr="00F9602B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別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7B8381" w14:textId="2C08A302" w:rsidR="006877E6" w:rsidRPr="00F9602B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F9602B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訓</w:t>
            </w:r>
            <w:r w:rsidR="00C74BD1" w:rsidRPr="00F9602B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 xml:space="preserve">　　</w:t>
            </w:r>
            <w:r w:rsidRPr="00F9602B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練</w:t>
            </w:r>
            <w:r w:rsidR="00C74BD1" w:rsidRPr="00F9602B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 xml:space="preserve">　　</w:t>
            </w:r>
            <w:r w:rsidRPr="00F9602B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内</w:t>
            </w:r>
            <w:r w:rsidR="00C74BD1" w:rsidRPr="00F9602B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 xml:space="preserve">　　</w:t>
            </w:r>
            <w:r w:rsidRPr="00F9602B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容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70D73C" w14:textId="77777777" w:rsidR="006877E6" w:rsidRPr="00F9602B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F9602B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訓練時</w:t>
            </w:r>
            <w:r w:rsidRPr="00F9602B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間</w:t>
            </w:r>
          </w:p>
        </w:tc>
      </w:tr>
      <w:tr w:rsidR="006877E6" w14:paraId="35F43AF8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FE759E" w14:textId="77777777" w:rsidR="006877E6" w:rsidRPr="00AF4629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hint="eastAsia"/>
                <w:b/>
                <w:bCs/>
                <w:color w:val="0070C0"/>
                <w:sz w:val="24"/>
                <w:szCs w:val="24"/>
              </w:rPr>
              <w:t>１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F30790" w14:textId="77777777" w:rsidR="006877E6" w:rsidRPr="00AF4629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応急救</w:t>
            </w:r>
            <w:r w:rsidRPr="00AF4629">
              <w:rPr>
                <w:rFonts w:asciiTheme="majorEastAsia" w:eastAsiaTheme="majorEastAsia" w:hAnsiTheme="majorEastAsia" w:hint="eastAsia"/>
                <w:b/>
                <w:bCs/>
                <w:color w:val="0070C0"/>
                <w:sz w:val="24"/>
                <w:szCs w:val="24"/>
              </w:rPr>
              <w:t>護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75FEFF" w14:textId="3FD6CC4F" w:rsidR="006877E6" w:rsidRPr="00AF4629" w:rsidRDefault="006877E6">
            <w:pPr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心肺蘇生</w:t>
            </w:r>
            <w:r w:rsidRPr="00AF4629">
              <w:rPr>
                <w:rFonts w:asciiTheme="majorEastAsia" w:eastAsiaTheme="majorEastAsia" w:hAnsiTheme="majorEastAsia" w:hint="eastAsia"/>
                <w:b/>
                <w:bCs/>
                <w:color w:val="0070C0"/>
                <w:sz w:val="24"/>
                <w:szCs w:val="24"/>
              </w:rPr>
              <w:t>法</w:t>
            </w:r>
            <w:r w:rsidR="00232FEC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・人工呼吸</w:t>
            </w:r>
            <w:r w:rsidR="00661955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法等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C454C0" w14:textId="77777777" w:rsidR="006877E6" w:rsidRPr="00AF4629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３０</w:t>
            </w:r>
            <w:r w:rsidRPr="00AF4629">
              <w:rPr>
                <w:rFonts w:asciiTheme="majorEastAsia" w:eastAsiaTheme="majorEastAsia" w:hAnsiTheme="majorEastAsia" w:hint="eastAsia"/>
                <w:b/>
                <w:bCs/>
                <w:color w:val="0070C0"/>
                <w:sz w:val="24"/>
                <w:szCs w:val="24"/>
              </w:rPr>
              <w:t>分</w:t>
            </w:r>
          </w:p>
        </w:tc>
      </w:tr>
      <w:tr w:rsidR="006877E6" w14:paraId="41F501E8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870140" w14:textId="77777777" w:rsidR="006877E6" w:rsidRPr="00AF4629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hint="eastAsia"/>
                <w:b/>
                <w:bCs/>
                <w:color w:val="0070C0"/>
                <w:sz w:val="24"/>
                <w:szCs w:val="24"/>
              </w:rPr>
              <w:t>２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47E730" w14:textId="77777777" w:rsidR="006877E6" w:rsidRPr="00AF4629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応急救</w:t>
            </w:r>
            <w:r w:rsidRPr="00AF4629">
              <w:rPr>
                <w:rFonts w:asciiTheme="majorEastAsia" w:eastAsiaTheme="majorEastAsia" w:hAnsiTheme="majorEastAsia" w:hint="eastAsia"/>
                <w:b/>
                <w:bCs/>
                <w:color w:val="0070C0"/>
                <w:sz w:val="24"/>
                <w:szCs w:val="24"/>
              </w:rPr>
              <w:t>護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7D0EDA" w14:textId="0B2E5D51" w:rsidR="006877E6" w:rsidRPr="00AF4629" w:rsidRDefault="006877E6">
            <w:pPr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  <w:t>AED</w:t>
            </w: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の取り扱い</w:t>
            </w:r>
            <w:r w:rsidR="00AF5C2D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要領等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AFA90B" w14:textId="77777777" w:rsidR="006877E6" w:rsidRPr="00AF4629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３０</w:t>
            </w:r>
            <w:r w:rsidRPr="00AF4629">
              <w:rPr>
                <w:rFonts w:asciiTheme="majorEastAsia" w:eastAsiaTheme="majorEastAsia" w:hAnsiTheme="majorEastAsia" w:hint="eastAsia"/>
                <w:b/>
                <w:bCs/>
                <w:color w:val="0070C0"/>
                <w:sz w:val="24"/>
                <w:szCs w:val="24"/>
              </w:rPr>
              <w:t>分</w:t>
            </w:r>
          </w:p>
        </w:tc>
      </w:tr>
      <w:tr w:rsidR="006877E6" w14:paraId="4DDBA895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57053C" w14:textId="77777777" w:rsidR="006877E6" w:rsidRPr="00461C1C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３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70B479" w14:textId="77777777" w:rsidR="006877E6" w:rsidRPr="00461C1C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応急救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護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C87288" w14:textId="449146BC" w:rsidR="006877E6" w:rsidRPr="00461C1C" w:rsidRDefault="006877E6">
            <w:pPr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包帯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法</w:t>
            </w:r>
            <w:r w:rsidR="00364E1C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・止血法等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DE8687" w14:textId="77777777" w:rsidR="006877E6" w:rsidRPr="00092026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３０</w:t>
            </w:r>
            <w:r w:rsidRPr="00092026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6877E6" w14:paraId="44E06FDA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DF372A" w14:textId="77777777" w:rsidR="006877E6" w:rsidRPr="00461C1C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４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543AB2" w14:textId="77777777" w:rsidR="006877E6" w:rsidRPr="00461C1C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初期消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火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5CA2FE" w14:textId="69CFED4C" w:rsidR="006877E6" w:rsidRPr="00461C1C" w:rsidRDefault="006877E6">
            <w:pPr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消火器の取り扱い方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法</w:t>
            </w:r>
            <w:r w:rsidR="00DF200D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・火災時の避難要領等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E5CC6F" w14:textId="77777777" w:rsidR="006877E6" w:rsidRPr="00092026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３０</w:t>
            </w:r>
            <w:r w:rsidRPr="00092026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6877E6" w14:paraId="51BC1241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2FDA82" w14:textId="77777777" w:rsidR="006877E6" w:rsidRPr="00461C1C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５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DE95AD" w14:textId="77777777" w:rsidR="006877E6" w:rsidRPr="00461C1C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初期消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火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20EFC8" w14:textId="27F1AC45" w:rsidR="006877E6" w:rsidRPr="00461C1C" w:rsidRDefault="006877E6">
            <w:pPr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スタンドパイプの取り扱い方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法</w:t>
            </w:r>
            <w:r w:rsidR="004E4919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及び放水要領等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9B8EA5" w14:textId="77777777" w:rsidR="006877E6" w:rsidRPr="00092026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３０</w:t>
            </w:r>
            <w:r w:rsidRPr="00092026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6877E6" w14:paraId="17BF728B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1517F0" w14:textId="77777777" w:rsidR="006877E6" w:rsidRPr="00461C1C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６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44213D" w14:textId="77777777" w:rsidR="006877E6" w:rsidRPr="00461C1C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初期消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火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BBECD7" w14:textId="4F34600D" w:rsidR="006877E6" w:rsidRPr="00461C1C" w:rsidRDefault="006877E6">
            <w:pPr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消火栓の活用方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法</w:t>
            </w:r>
            <w:r w:rsidR="00C841E3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及び</w:t>
            </w:r>
            <w:r w:rsidR="00A269C7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消防ポンプの</w:t>
            </w:r>
            <w:r w:rsidR="00D4539F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操作要領</w:t>
            </w:r>
            <w:r w:rsidR="002B1EFF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79B91D" w14:textId="77777777" w:rsidR="006877E6" w:rsidRPr="00092026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３０</w:t>
            </w:r>
            <w:r w:rsidRPr="00092026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6877E6" w14:paraId="3040F9E3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99EC47" w14:textId="77777777" w:rsidR="006877E6" w:rsidRPr="00461C1C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bookmarkStart w:id="3" w:name="_Hlk192060338"/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７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0A38F4" w14:textId="7B9D2417" w:rsidR="006877E6" w:rsidRPr="00461C1C" w:rsidRDefault="00463AA5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緊急時の通報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37EEAF" w14:textId="76677807" w:rsidR="006877E6" w:rsidRPr="00461C1C" w:rsidRDefault="00463AA5">
            <w:pPr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119番、110番、118番通報要領</w:t>
            </w:r>
            <w:r w:rsidR="0052219D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及び所在の確認</w:t>
            </w:r>
            <w:r w:rsidR="003846CA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要領</w:t>
            </w: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CCAE20" w14:textId="14F602A2" w:rsidR="006877E6" w:rsidRPr="00092026" w:rsidRDefault="001A3DE3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３</w:t>
            </w:r>
            <w:r w:rsidR="00463AA5"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０</w:t>
            </w:r>
            <w:r w:rsidR="00463AA5" w:rsidRPr="00092026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分</w:t>
            </w:r>
          </w:p>
        </w:tc>
      </w:tr>
      <w:bookmarkEnd w:id="3"/>
      <w:tr w:rsidR="006877E6" w14:paraId="6543798E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BF4179" w14:textId="77777777" w:rsidR="006877E6" w:rsidRPr="00AF4629" w:rsidRDefault="006877E6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hint="eastAsia"/>
                <w:b/>
                <w:bCs/>
                <w:color w:val="0070C0"/>
                <w:sz w:val="24"/>
                <w:szCs w:val="24"/>
              </w:rPr>
              <w:t>８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3F87CA" w14:textId="4250D121" w:rsidR="006877E6" w:rsidRPr="00AF4629" w:rsidRDefault="00463AA5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ロープワーク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491924" w14:textId="2B1128CB" w:rsidR="006877E6" w:rsidRPr="00AF4629" w:rsidRDefault="00463AA5">
            <w:pPr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日常でも役立つ</w:t>
            </w:r>
            <w:r w:rsidR="002465BD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ロープの</w:t>
            </w: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結び方等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563BDD" w14:textId="046DE4AA" w:rsidR="006877E6" w:rsidRPr="00AF4629" w:rsidRDefault="005600C9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４</w:t>
            </w:r>
            <w:r w:rsidR="00463AA5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０</w:t>
            </w:r>
            <w:r w:rsidR="00463AA5" w:rsidRPr="00AF4629">
              <w:rPr>
                <w:rFonts w:asciiTheme="majorEastAsia" w:eastAsiaTheme="majorEastAsia" w:hAnsiTheme="majorEastAsia" w:hint="eastAsia"/>
                <w:b/>
                <w:bCs/>
                <w:color w:val="0070C0"/>
                <w:sz w:val="24"/>
                <w:szCs w:val="24"/>
              </w:rPr>
              <w:t>分</w:t>
            </w:r>
          </w:p>
        </w:tc>
      </w:tr>
      <w:tr w:rsidR="0089594D" w:rsidRPr="00B15DA7" w14:paraId="69F788DF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141E42" w14:textId="6531E84B" w:rsidR="0089594D" w:rsidRPr="00461C1C" w:rsidRDefault="0089594D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９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D99C1A" w14:textId="1C0BD884" w:rsidR="0089594D" w:rsidRPr="00461C1C" w:rsidRDefault="00463AA5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市民消火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隊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4647EA" w14:textId="24D3EBE2" w:rsidR="0089594D" w:rsidRPr="00461C1C" w:rsidRDefault="00463AA5" w:rsidP="007525FC">
            <w:pPr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  <w:t>C</w:t>
            </w: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級ポンプの取り扱い操作及び活動要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領</w:t>
            </w:r>
            <w:r w:rsidR="0034572B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41DE3D" w14:textId="6939E5DD" w:rsidR="0089594D" w:rsidRPr="00092026" w:rsidRDefault="005600C9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４</w:t>
            </w:r>
            <w:r w:rsidR="00463AA5"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０</w:t>
            </w:r>
            <w:r w:rsidR="00463AA5" w:rsidRPr="00092026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89594D" w:rsidRPr="00B15DA7" w14:paraId="6B742CDF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4AD47D" w14:textId="171D5477" w:rsidR="0089594D" w:rsidRPr="00461C1C" w:rsidRDefault="00381BAB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１０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C69474" w14:textId="77777777" w:rsidR="0089594D" w:rsidRPr="00461C1C" w:rsidRDefault="0089594D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市民消火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隊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3A0632" w14:textId="56F8669E" w:rsidR="0089594D" w:rsidRPr="00461C1C" w:rsidRDefault="00463AA5" w:rsidP="007525FC">
            <w:pPr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  <w:t>D</w:t>
            </w: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級ポンプの取り扱い操作及び活動要</w:t>
            </w:r>
            <w:r w:rsidRPr="00461C1C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領</w:t>
            </w:r>
            <w:r w:rsidR="0034572B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0CA71F" w14:textId="4484D297" w:rsidR="0089594D" w:rsidRPr="00092026" w:rsidRDefault="005600C9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４</w:t>
            </w:r>
            <w:r w:rsidR="0089594D"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０</w:t>
            </w:r>
            <w:r w:rsidR="0089594D" w:rsidRPr="00092026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分</w:t>
            </w:r>
          </w:p>
        </w:tc>
      </w:tr>
      <w:tr w:rsidR="0089594D" w:rsidRPr="00B15DA7" w14:paraId="589202D1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EA5455" w14:textId="2A9240EF" w:rsidR="0089594D" w:rsidRPr="00461C1C" w:rsidRDefault="00381BAB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bookmarkStart w:id="4" w:name="_Hlk192097313"/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１１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B21B51" w14:textId="5509502C" w:rsidR="0089594D" w:rsidRPr="00461C1C" w:rsidRDefault="00091C81" w:rsidP="00C74BD1">
            <w:pPr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相互連絡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CED57C" w14:textId="7B6F688B" w:rsidR="0089594D" w:rsidRPr="00461C1C" w:rsidRDefault="009D0EEE" w:rsidP="007525FC">
            <w:pPr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デジタル無線機</w:t>
            </w:r>
            <w:r w:rsidR="00CE1A1C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・災害用携帯電話</w:t>
            </w:r>
            <w:r w:rsidR="00035853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による</w:t>
            </w:r>
            <w:r w:rsidR="006E2C44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運用</w:t>
            </w:r>
            <w:r w:rsidR="0034572B" w:rsidRPr="00461C1C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要領等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E0AE78" w14:textId="58FCC5E5" w:rsidR="0089594D" w:rsidRPr="00092026" w:rsidRDefault="005600C9" w:rsidP="00C74BD1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４</w:t>
            </w:r>
            <w:r w:rsidR="006E2C44" w:rsidRPr="00092026">
              <w:rPr>
                <w:rFonts w:asciiTheme="majorEastAsia" w:eastAsiaTheme="majorEastAsia" w:hAnsiTheme="majorEastAsia" w:cs="ＭＳ 明朝" w:hint="eastAsia"/>
                <w:b/>
                <w:bCs/>
                <w:sz w:val="24"/>
                <w:szCs w:val="24"/>
              </w:rPr>
              <w:t>０</w:t>
            </w:r>
            <w:r w:rsidR="006E2C44" w:rsidRPr="00092026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分</w:t>
            </w:r>
          </w:p>
        </w:tc>
      </w:tr>
      <w:bookmarkEnd w:id="4"/>
      <w:tr w:rsidR="00EC3723" w:rsidRPr="00B15DA7" w14:paraId="5BFD2FA8" w14:textId="77777777" w:rsidTr="006A5FA5">
        <w:trPr>
          <w:trHeight w:val="363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3205D787" w14:textId="1727635D" w:rsidR="00EC3723" w:rsidRPr="00AF4629" w:rsidRDefault="00EC3723" w:rsidP="00DF7E90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１２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252A2BB0" w14:textId="719F2C4B" w:rsidR="00EC3723" w:rsidRPr="00AF4629" w:rsidRDefault="00D737F6" w:rsidP="00DF7E90">
            <w:pPr>
              <w:jc w:val="center"/>
              <w:rPr>
                <w:rFonts w:asciiTheme="majorEastAsia" w:eastAsiaTheme="majorEastAsia" w:hAnsiTheme="majorEastAsia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トイレ関係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5DDACA04" w14:textId="48D9FE13" w:rsidR="00434DD0" w:rsidRPr="00AF4629" w:rsidRDefault="00562F19" w:rsidP="00DF7E90">
            <w:pPr>
              <w:rPr>
                <w:rFonts w:asciiTheme="majorEastAsia" w:eastAsiaTheme="majorEastAsia" w:hAnsiTheme="majorEastAsia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災害時</w:t>
            </w:r>
            <w:r w:rsidR="008F59DD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等</w:t>
            </w: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の家庭用</w:t>
            </w:r>
            <w:r w:rsidR="003A5DC3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トイレ</w:t>
            </w:r>
            <w:r w:rsidR="0065407F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の</w:t>
            </w:r>
            <w:r w:rsidR="003A5DC3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活用法(応急トイレ)</w:t>
            </w:r>
            <w:r w:rsidR="008F59DD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要領</w:t>
            </w:r>
            <w:r w:rsidR="006A5FA5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2D84D572" w14:textId="7D7635F3" w:rsidR="00EC3723" w:rsidRPr="00AF4629" w:rsidRDefault="005600C9" w:rsidP="00DF7E90">
            <w:pPr>
              <w:jc w:val="center"/>
              <w:rPr>
                <w:rFonts w:asciiTheme="majorEastAsia" w:eastAsiaTheme="majorEastAsia" w:hAnsiTheme="majorEastAsia"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４</w:t>
            </w:r>
            <w:r w:rsidR="00EC3723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０</w:t>
            </w:r>
            <w:r w:rsidR="00EC3723" w:rsidRPr="00AF4629">
              <w:rPr>
                <w:rFonts w:asciiTheme="majorEastAsia" w:eastAsiaTheme="majorEastAsia" w:hAnsiTheme="majorEastAsia" w:hint="eastAsia"/>
                <w:b/>
                <w:bCs/>
                <w:color w:val="0070C0"/>
                <w:sz w:val="24"/>
                <w:szCs w:val="24"/>
              </w:rPr>
              <w:t>分</w:t>
            </w:r>
          </w:p>
        </w:tc>
      </w:tr>
      <w:tr w:rsidR="00434DD0" w:rsidRPr="00B15DA7" w14:paraId="1745AAFD" w14:textId="77777777" w:rsidTr="006A5FA5">
        <w:trPr>
          <w:trHeight w:val="363"/>
        </w:trPr>
        <w:tc>
          <w:tcPr>
            <w:tcW w:w="82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A5832E3" w14:textId="5995805C" w:rsidR="00434DD0" w:rsidRPr="00AF4629" w:rsidRDefault="00434DD0" w:rsidP="00DF7E90">
            <w:pPr>
              <w:jc w:val="center"/>
              <w:rPr>
                <w:rFonts w:asciiTheme="majorEastAsia" w:eastAsiaTheme="majorEastAsia" w:hAnsiTheme="majorEastAsia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１３</w:t>
            </w:r>
          </w:p>
        </w:tc>
        <w:tc>
          <w:tcPr>
            <w:tcW w:w="201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4A5048E" w14:textId="42602890" w:rsidR="00434DD0" w:rsidRPr="00AF4629" w:rsidRDefault="00B95499" w:rsidP="00DF7E90">
            <w:pPr>
              <w:jc w:val="center"/>
              <w:rPr>
                <w:rFonts w:asciiTheme="majorEastAsia" w:eastAsiaTheme="majorEastAsia" w:hAnsiTheme="majorEastAsia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水災時の対応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9ACB07A" w14:textId="071B1454" w:rsidR="00434DD0" w:rsidRPr="00AF4629" w:rsidRDefault="00B40A33" w:rsidP="00DF7E90">
            <w:pPr>
              <w:rPr>
                <w:rFonts w:asciiTheme="majorEastAsia" w:eastAsiaTheme="majorEastAsia" w:hAnsiTheme="majorEastAsia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土のう</w:t>
            </w:r>
            <w:r w:rsidR="00FE0B25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の</w:t>
            </w:r>
            <w:r w:rsidR="00915E90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作成</w:t>
            </w: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・</w:t>
            </w:r>
            <w:r w:rsidR="000950D8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簡易</w:t>
            </w:r>
            <w:r w:rsidR="009A252C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水のう</w:t>
            </w:r>
            <w:r w:rsidR="00FE0B25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の</w:t>
            </w:r>
            <w:r w:rsidR="00915E90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作成</w:t>
            </w:r>
            <w:r w:rsidR="00B509AB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及び設置要領</w:t>
            </w:r>
            <w:r w:rsidR="00FE0B25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等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FAF995" w14:textId="7C198BBA" w:rsidR="00434DD0" w:rsidRPr="00AF4629" w:rsidRDefault="005600C9" w:rsidP="00DF7E90">
            <w:pPr>
              <w:jc w:val="center"/>
              <w:rPr>
                <w:rFonts w:asciiTheme="majorEastAsia" w:eastAsiaTheme="majorEastAsia" w:hAnsiTheme="majorEastAsia" w:cs="ＭＳ 明朝"/>
                <w:b/>
                <w:bCs/>
                <w:color w:val="0070C0"/>
                <w:sz w:val="24"/>
                <w:szCs w:val="24"/>
              </w:rPr>
            </w:pPr>
            <w:r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４</w:t>
            </w:r>
            <w:r w:rsidR="004B2AA6" w:rsidRPr="00AF4629">
              <w:rPr>
                <w:rFonts w:asciiTheme="majorEastAsia" w:eastAsiaTheme="majorEastAsia" w:hAnsiTheme="majorEastAsia" w:cs="ＭＳ 明朝" w:hint="eastAsia"/>
                <w:b/>
                <w:bCs/>
                <w:color w:val="0070C0"/>
                <w:sz w:val="24"/>
                <w:szCs w:val="24"/>
              </w:rPr>
              <w:t>０分</w:t>
            </w:r>
          </w:p>
        </w:tc>
      </w:tr>
      <w:tr w:rsidR="00DA56E6" w:rsidRPr="00DA56E6" w14:paraId="1995CC99" w14:textId="77777777" w:rsidTr="006A5FA5">
        <w:trPr>
          <w:trHeight w:val="363"/>
        </w:trPr>
        <w:tc>
          <w:tcPr>
            <w:tcW w:w="82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57A39A" w14:textId="1389B9E9" w:rsidR="00434DD0" w:rsidRPr="00DA56E6" w:rsidRDefault="00434DD0" w:rsidP="00DF7E90">
            <w:pPr>
              <w:jc w:val="center"/>
              <w:rPr>
                <w:rFonts w:asciiTheme="majorEastAsia" w:eastAsiaTheme="majorEastAsia" w:hAnsiTheme="majorEastAsia" w:cs="ＭＳ 明朝"/>
                <w:b/>
                <w:bCs/>
                <w:color w:val="C00000"/>
                <w:sz w:val="24"/>
                <w:szCs w:val="24"/>
              </w:rPr>
            </w:pPr>
            <w:r w:rsidRPr="00DA56E6">
              <w:rPr>
                <w:rFonts w:asciiTheme="majorEastAsia" w:eastAsiaTheme="majorEastAsia" w:hAnsiTheme="majorEastAsia" w:cs="ＭＳ 明朝" w:hint="eastAsia"/>
                <w:b/>
                <w:bCs/>
                <w:color w:val="C00000"/>
                <w:sz w:val="24"/>
                <w:szCs w:val="24"/>
              </w:rPr>
              <w:t>１４</w:t>
            </w:r>
          </w:p>
        </w:tc>
        <w:tc>
          <w:tcPr>
            <w:tcW w:w="20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2C36EA" w14:textId="6BBFFD16" w:rsidR="00434DD0" w:rsidRPr="00DA56E6" w:rsidRDefault="006A5FA5" w:rsidP="00DF7E90">
            <w:pPr>
              <w:jc w:val="center"/>
              <w:rPr>
                <w:rFonts w:asciiTheme="majorEastAsia" w:eastAsiaTheme="majorEastAsia" w:hAnsiTheme="majorEastAsia" w:cs="ＭＳ 明朝"/>
                <w:b/>
                <w:bCs/>
                <w:color w:val="C00000"/>
                <w:sz w:val="24"/>
                <w:szCs w:val="24"/>
              </w:rPr>
            </w:pPr>
            <w:r w:rsidRPr="00DA56E6">
              <w:rPr>
                <w:rFonts w:asciiTheme="majorEastAsia" w:eastAsiaTheme="majorEastAsia" w:hAnsiTheme="majorEastAsia" w:cs="ＭＳ 明朝" w:hint="eastAsia"/>
                <w:b/>
                <w:bCs/>
                <w:color w:val="C00000"/>
                <w:sz w:val="24"/>
                <w:szCs w:val="24"/>
              </w:rPr>
              <w:t>そ　の　他</w:t>
            </w:r>
          </w:p>
        </w:tc>
        <w:tc>
          <w:tcPr>
            <w:tcW w:w="60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43A565" w14:textId="19708885" w:rsidR="00434DD0" w:rsidRPr="00DA56E6" w:rsidRDefault="004B2AA6" w:rsidP="00DF7E90">
            <w:pPr>
              <w:rPr>
                <w:rFonts w:asciiTheme="majorEastAsia" w:eastAsiaTheme="majorEastAsia" w:hAnsiTheme="majorEastAsia" w:cs="ＭＳ 明朝"/>
                <w:b/>
                <w:bCs/>
                <w:color w:val="C00000"/>
                <w:sz w:val="24"/>
                <w:szCs w:val="24"/>
              </w:rPr>
            </w:pPr>
            <w:r w:rsidRPr="00DA56E6">
              <w:rPr>
                <w:rFonts w:asciiTheme="majorEastAsia" w:eastAsiaTheme="majorEastAsia" w:hAnsiTheme="majorEastAsia" w:cs="ＭＳ 明朝" w:hint="eastAsia"/>
                <w:b/>
                <w:bCs/>
                <w:color w:val="C00000"/>
                <w:sz w:val="24"/>
                <w:szCs w:val="24"/>
              </w:rPr>
              <w:t>町会・自治会</w:t>
            </w:r>
            <w:r w:rsidR="00381E28" w:rsidRPr="00DA56E6">
              <w:rPr>
                <w:rFonts w:asciiTheme="majorEastAsia" w:eastAsiaTheme="majorEastAsia" w:hAnsiTheme="majorEastAsia" w:cs="ＭＳ 明朝" w:hint="eastAsia"/>
                <w:b/>
                <w:bCs/>
                <w:color w:val="C00000"/>
                <w:sz w:val="24"/>
                <w:szCs w:val="24"/>
              </w:rPr>
              <w:t>等の要望される訓練</w:t>
            </w:r>
            <w:r w:rsidR="00C97CD9" w:rsidRPr="00DA56E6">
              <w:rPr>
                <w:rFonts w:asciiTheme="majorEastAsia" w:eastAsiaTheme="majorEastAsia" w:hAnsiTheme="majorEastAsia" w:cs="ＭＳ 明朝" w:hint="eastAsia"/>
                <w:b/>
                <w:bCs/>
                <w:color w:val="C00000"/>
                <w:sz w:val="24"/>
                <w:szCs w:val="24"/>
              </w:rPr>
              <w:t>等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2CED3C" w14:textId="26E99CA5" w:rsidR="00434DD0" w:rsidRPr="00DA56E6" w:rsidRDefault="00C731DA" w:rsidP="00DF7E90">
            <w:pPr>
              <w:jc w:val="center"/>
              <w:rPr>
                <w:rFonts w:asciiTheme="majorEastAsia" w:eastAsiaTheme="majorEastAsia" w:hAnsiTheme="majorEastAsia" w:cs="ＭＳ 明朝"/>
                <w:b/>
                <w:bCs/>
                <w:color w:val="C00000"/>
                <w:sz w:val="24"/>
                <w:szCs w:val="24"/>
              </w:rPr>
            </w:pPr>
            <w:r w:rsidRPr="00DA56E6">
              <w:rPr>
                <w:rFonts w:asciiTheme="majorEastAsia" w:eastAsiaTheme="majorEastAsia" w:hAnsiTheme="majorEastAsia" w:cs="ＭＳ 明朝" w:hint="eastAsia"/>
                <w:b/>
                <w:bCs/>
                <w:color w:val="C00000"/>
                <w:sz w:val="24"/>
                <w:szCs w:val="24"/>
              </w:rPr>
              <w:t>適</w:t>
            </w:r>
            <w:r w:rsidR="001C0FF4" w:rsidRPr="00DA56E6">
              <w:rPr>
                <w:rFonts w:asciiTheme="majorEastAsia" w:eastAsiaTheme="majorEastAsia" w:hAnsiTheme="majorEastAsia" w:cs="ＭＳ 明朝" w:hint="eastAsia"/>
                <w:b/>
                <w:bCs/>
                <w:color w:val="C00000"/>
                <w:sz w:val="24"/>
                <w:szCs w:val="24"/>
              </w:rPr>
              <w:t xml:space="preserve">　</w:t>
            </w:r>
            <w:r w:rsidRPr="00DA56E6">
              <w:rPr>
                <w:rFonts w:asciiTheme="majorEastAsia" w:eastAsiaTheme="majorEastAsia" w:hAnsiTheme="majorEastAsia" w:cs="ＭＳ 明朝" w:hint="eastAsia"/>
                <w:b/>
                <w:bCs/>
                <w:color w:val="C00000"/>
                <w:sz w:val="24"/>
                <w:szCs w:val="24"/>
              </w:rPr>
              <w:t>宜</w:t>
            </w:r>
          </w:p>
        </w:tc>
      </w:tr>
    </w:tbl>
    <w:p w14:paraId="2824B27A" w14:textId="77777777" w:rsidR="00EC3723" w:rsidRPr="00DA56E6" w:rsidRDefault="00EC3723" w:rsidP="006877E6">
      <w:pPr>
        <w:rPr>
          <w:color w:val="EE0000"/>
          <w:sz w:val="28"/>
          <w:szCs w:val="28"/>
        </w:rPr>
      </w:pPr>
    </w:p>
    <w:p w14:paraId="1BC7DD59" w14:textId="490FBD3E" w:rsidR="006653BE" w:rsidRPr="00F81CCA" w:rsidRDefault="002F2642" w:rsidP="00551C27">
      <w:pPr>
        <w:ind w:left="280" w:hangingChars="100" w:hanging="280"/>
        <w:rPr>
          <w:rFonts w:asciiTheme="majorEastAsia" w:eastAsiaTheme="majorEastAsia" w:hAnsiTheme="majorEastAsia"/>
          <w:sz w:val="28"/>
          <w:szCs w:val="28"/>
        </w:rPr>
      </w:pPr>
      <w:r w:rsidRPr="00F81CCA">
        <w:rPr>
          <w:rFonts w:asciiTheme="majorEastAsia" w:eastAsiaTheme="majorEastAsia" w:hAnsiTheme="majorEastAsia" w:hint="eastAsia"/>
          <w:sz w:val="28"/>
          <w:szCs w:val="28"/>
        </w:rPr>
        <w:t>＊</w:t>
      </w:r>
      <w:r w:rsidR="00A10F30" w:rsidRPr="00F81CCA">
        <w:rPr>
          <w:rFonts w:asciiTheme="majorEastAsia" w:eastAsiaTheme="majorEastAsia" w:hAnsiTheme="majorEastAsia" w:hint="eastAsia"/>
          <w:sz w:val="28"/>
          <w:szCs w:val="28"/>
        </w:rPr>
        <w:t>講話</w:t>
      </w:r>
      <w:r w:rsidR="008125C2">
        <w:rPr>
          <w:rFonts w:asciiTheme="majorEastAsia" w:eastAsiaTheme="majorEastAsia" w:hAnsiTheme="majorEastAsia" w:hint="eastAsia"/>
          <w:sz w:val="28"/>
          <w:szCs w:val="28"/>
        </w:rPr>
        <w:t>及び訓練</w:t>
      </w:r>
      <w:r w:rsidR="00A10F30" w:rsidRPr="00F81CCA">
        <w:rPr>
          <w:rFonts w:asciiTheme="majorEastAsia" w:eastAsiaTheme="majorEastAsia" w:hAnsiTheme="majorEastAsia" w:hint="eastAsia"/>
          <w:sz w:val="28"/>
          <w:szCs w:val="28"/>
        </w:rPr>
        <w:t>は</w:t>
      </w:r>
      <w:r w:rsidR="00CF41E0" w:rsidRPr="00F81CCA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295C50" w:rsidRPr="00F81CCA">
        <w:rPr>
          <w:rFonts w:asciiTheme="majorEastAsia" w:eastAsiaTheme="majorEastAsia" w:hAnsiTheme="majorEastAsia" w:hint="eastAsia"/>
          <w:sz w:val="28"/>
          <w:szCs w:val="28"/>
        </w:rPr>
        <w:t>時間</w:t>
      </w:r>
      <w:r w:rsidR="00CF41E0" w:rsidRPr="00F81CCA">
        <w:rPr>
          <w:rFonts w:asciiTheme="majorEastAsia" w:eastAsiaTheme="majorEastAsia" w:hAnsiTheme="majorEastAsia" w:hint="eastAsia"/>
          <w:sz w:val="28"/>
          <w:szCs w:val="28"/>
        </w:rPr>
        <w:t>及び内容の</w:t>
      </w:r>
      <w:r w:rsidR="00C16770" w:rsidRPr="00F81CCA">
        <w:rPr>
          <w:rFonts w:asciiTheme="majorEastAsia" w:eastAsiaTheme="majorEastAsia" w:hAnsiTheme="majorEastAsia" w:hint="eastAsia"/>
          <w:sz w:val="28"/>
          <w:szCs w:val="28"/>
        </w:rPr>
        <w:t>変更</w:t>
      </w:r>
      <w:r w:rsidR="00CF41E0" w:rsidRPr="00F81CCA">
        <w:rPr>
          <w:rFonts w:asciiTheme="majorEastAsia" w:eastAsiaTheme="majorEastAsia" w:hAnsiTheme="majorEastAsia" w:hint="eastAsia"/>
          <w:sz w:val="28"/>
          <w:szCs w:val="28"/>
        </w:rPr>
        <w:t>等は</w:t>
      </w:r>
      <w:r w:rsidR="006653BE" w:rsidRPr="00F81CCA">
        <w:rPr>
          <w:rFonts w:asciiTheme="majorEastAsia" w:eastAsiaTheme="majorEastAsia" w:hAnsiTheme="majorEastAsia" w:hint="eastAsia"/>
          <w:sz w:val="28"/>
          <w:szCs w:val="28"/>
        </w:rPr>
        <w:t>可能です。</w:t>
      </w:r>
      <w:r w:rsidR="00852E81" w:rsidRPr="00F81CCA">
        <w:rPr>
          <w:rFonts w:asciiTheme="majorEastAsia" w:eastAsiaTheme="majorEastAsia" w:hAnsiTheme="majorEastAsia" w:hint="eastAsia"/>
          <w:sz w:val="28"/>
          <w:szCs w:val="28"/>
        </w:rPr>
        <w:t>お気軽にご相談下さい。</w:t>
      </w:r>
    </w:p>
    <w:sectPr w:rsidR="006653BE" w:rsidRPr="00F81CCA" w:rsidSect="00434DD0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04548" w14:textId="77777777" w:rsidR="007019D5" w:rsidRDefault="007019D5" w:rsidP="0037520A">
      <w:r>
        <w:separator/>
      </w:r>
    </w:p>
  </w:endnote>
  <w:endnote w:type="continuationSeparator" w:id="0">
    <w:p w14:paraId="139B0185" w14:textId="77777777" w:rsidR="007019D5" w:rsidRDefault="007019D5" w:rsidP="0037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878B1" w14:textId="77777777" w:rsidR="007019D5" w:rsidRDefault="007019D5" w:rsidP="0037520A">
      <w:r>
        <w:separator/>
      </w:r>
    </w:p>
  </w:footnote>
  <w:footnote w:type="continuationSeparator" w:id="0">
    <w:p w14:paraId="0CA6828A" w14:textId="77777777" w:rsidR="007019D5" w:rsidRDefault="007019D5" w:rsidP="00375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attachedTemplate r:id="rId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609"/>
    <w:rsid w:val="00035853"/>
    <w:rsid w:val="00045157"/>
    <w:rsid w:val="00052D95"/>
    <w:rsid w:val="000567BC"/>
    <w:rsid w:val="00070F86"/>
    <w:rsid w:val="00082FD0"/>
    <w:rsid w:val="00091C81"/>
    <w:rsid w:val="00092026"/>
    <w:rsid w:val="000950D8"/>
    <w:rsid w:val="000A10A0"/>
    <w:rsid w:val="000D424B"/>
    <w:rsid w:val="000E118E"/>
    <w:rsid w:val="000E1400"/>
    <w:rsid w:val="00103806"/>
    <w:rsid w:val="00110D28"/>
    <w:rsid w:val="00124D03"/>
    <w:rsid w:val="001273F9"/>
    <w:rsid w:val="001441E0"/>
    <w:rsid w:val="00155934"/>
    <w:rsid w:val="0017034D"/>
    <w:rsid w:val="00170F1A"/>
    <w:rsid w:val="00187825"/>
    <w:rsid w:val="00187A64"/>
    <w:rsid w:val="001A3DE3"/>
    <w:rsid w:val="001A3E4A"/>
    <w:rsid w:val="001B51EE"/>
    <w:rsid w:val="001C0FF4"/>
    <w:rsid w:val="001C1ED4"/>
    <w:rsid w:val="001D227D"/>
    <w:rsid w:val="001E109B"/>
    <w:rsid w:val="001F2E36"/>
    <w:rsid w:val="00220229"/>
    <w:rsid w:val="002255E2"/>
    <w:rsid w:val="00232FEC"/>
    <w:rsid w:val="002465BD"/>
    <w:rsid w:val="0026596F"/>
    <w:rsid w:val="002679B1"/>
    <w:rsid w:val="0027035E"/>
    <w:rsid w:val="0027145B"/>
    <w:rsid w:val="002766AE"/>
    <w:rsid w:val="00295C50"/>
    <w:rsid w:val="002970C8"/>
    <w:rsid w:val="002A2A2A"/>
    <w:rsid w:val="002A5E27"/>
    <w:rsid w:val="002B12A3"/>
    <w:rsid w:val="002B1EFF"/>
    <w:rsid w:val="002D351C"/>
    <w:rsid w:val="002E096E"/>
    <w:rsid w:val="002F2642"/>
    <w:rsid w:val="00322024"/>
    <w:rsid w:val="0034572B"/>
    <w:rsid w:val="00361917"/>
    <w:rsid w:val="00364E1C"/>
    <w:rsid w:val="00370C27"/>
    <w:rsid w:val="003749AA"/>
    <w:rsid w:val="0037520A"/>
    <w:rsid w:val="00381BAB"/>
    <w:rsid w:val="00381E28"/>
    <w:rsid w:val="003846CA"/>
    <w:rsid w:val="003A0DC6"/>
    <w:rsid w:val="003A2C53"/>
    <w:rsid w:val="003A5DC3"/>
    <w:rsid w:val="003B2E62"/>
    <w:rsid w:val="003B4CEB"/>
    <w:rsid w:val="003F13F3"/>
    <w:rsid w:val="004064EB"/>
    <w:rsid w:val="00412D2E"/>
    <w:rsid w:val="0042639E"/>
    <w:rsid w:val="00434DD0"/>
    <w:rsid w:val="00441193"/>
    <w:rsid w:val="004411CA"/>
    <w:rsid w:val="00444E28"/>
    <w:rsid w:val="0045249B"/>
    <w:rsid w:val="00452DBB"/>
    <w:rsid w:val="00461C1C"/>
    <w:rsid w:val="00463AA5"/>
    <w:rsid w:val="00465CA1"/>
    <w:rsid w:val="00490F58"/>
    <w:rsid w:val="004948E5"/>
    <w:rsid w:val="004A0583"/>
    <w:rsid w:val="004A15F5"/>
    <w:rsid w:val="004B2AA6"/>
    <w:rsid w:val="004D4975"/>
    <w:rsid w:val="004D5C40"/>
    <w:rsid w:val="004E4919"/>
    <w:rsid w:val="004F2C98"/>
    <w:rsid w:val="004F5359"/>
    <w:rsid w:val="0052219D"/>
    <w:rsid w:val="00542A43"/>
    <w:rsid w:val="00551C27"/>
    <w:rsid w:val="005600C9"/>
    <w:rsid w:val="00562F19"/>
    <w:rsid w:val="0057245A"/>
    <w:rsid w:val="005A20F0"/>
    <w:rsid w:val="005A76BE"/>
    <w:rsid w:val="005B2073"/>
    <w:rsid w:val="005B322F"/>
    <w:rsid w:val="005C3FCF"/>
    <w:rsid w:val="005C78A9"/>
    <w:rsid w:val="005E0E9E"/>
    <w:rsid w:val="005E3980"/>
    <w:rsid w:val="00644DF8"/>
    <w:rsid w:val="0065407F"/>
    <w:rsid w:val="00661955"/>
    <w:rsid w:val="006653BE"/>
    <w:rsid w:val="00665FEE"/>
    <w:rsid w:val="0066792D"/>
    <w:rsid w:val="006703BC"/>
    <w:rsid w:val="006877E6"/>
    <w:rsid w:val="006A1B99"/>
    <w:rsid w:val="006A20EB"/>
    <w:rsid w:val="006A5ADF"/>
    <w:rsid w:val="006A5FA5"/>
    <w:rsid w:val="006A60C5"/>
    <w:rsid w:val="006C5470"/>
    <w:rsid w:val="006C7844"/>
    <w:rsid w:val="006D52DD"/>
    <w:rsid w:val="006E2C44"/>
    <w:rsid w:val="006E46E9"/>
    <w:rsid w:val="007019D5"/>
    <w:rsid w:val="0072075E"/>
    <w:rsid w:val="007546B8"/>
    <w:rsid w:val="007656CA"/>
    <w:rsid w:val="00777BAF"/>
    <w:rsid w:val="007A1327"/>
    <w:rsid w:val="007B44EF"/>
    <w:rsid w:val="007C68DD"/>
    <w:rsid w:val="007C72BC"/>
    <w:rsid w:val="007D1AEF"/>
    <w:rsid w:val="007F1314"/>
    <w:rsid w:val="0080444F"/>
    <w:rsid w:val="00806035"/>
    <w:rsid w:val="008125C2"/>
    <w:rsid w:val="00813057"/>
    <w:rsid w:val="00813320"/>
    <w:rsid w:val="0083260B"/>
    <w:rsid w:val="008331F6"/>
    <w:rsid w:val="00844535"/>
    <w:rsid w:val="0084703B"/>
    <w:rsid w:val="008512FA"/>
    <w:rsid w:val="00852E81"/>
    <w:rsid w:val="00864F3C"/>
    <w:rsid w:val="00873972"/>
    <w:rsid w:val="0089594D"/>
    <w:rsid w:val="008A6DAB"/>
    <w:rsid w:val="008B78B4"/>
    <w:rsid w:val="008C5724"/>
    <w:rsid w:val="008C5B58"/>
    <w:rsid w:val="008E3425"/>
    <w:rsid w:val="008F128B"/>
    <w:rsid w:val="008F59DD"/>
    <w:rsid w:val="009048EE"/>
    <w:rsid w:val="0091348F"/>
    <w:rsid w:val="00915E90"/>
    <w:rsid w:val="00916BB5"/>
    <w:rsid w:val="00920BB9"/>
    <w:rsid w:val="00923DB2"/>
    <w:rsid w:val="00934405"/>
    <w:rsid w:val="00935AB0"/>
    <w:rsid w:val="0093728E"/>
    <w:rsid w:val="009836B9"/>
    <w:rsid w:val="00984560"/>
    <w:rsid w:val="00992BF4"/>
    <w:rsid w:val="009A252C"/>
    <w:rsid w:val="009B3DF1"/>
    <w:rsid w:val="009D0EEE"/>
    <w:rsid w:val="009D6725"/>
    <w:rsid w:val="009F1DE5"/>
    <w:rsid w:val="009F1E49"/>
    <w:rsid w:val="00A10F30"/>
    <w:rsid w:val="00A13077"/>
    <w:rsid w:val="00A173A4"/>
    <w:rsid w:val="00A269C7"/>
    <w:rsid w:val="00A36609"/>
    <w:rsid w:val="00A45740"/>
    <w:rsid w:val="00A465FF"/>
    <w:rsid w:val="00A70ABB"/>
    <w:rsid w:val="00A76190"/>
    <w:rsid w:val="00A80C7E"/>
    <w:rsid w:val="00A912BA"/>
    <w:rsid w:val="00A9694A"/>
    <w:rsid w:val="00AA2086"/>
    <w:rsid w:val="00AA622C"/>
    <w:rsid w:val="00AB46A9"/>
    <w:rsid w:val="00AC1468"/>
    <w:rsid w:val="00AE63F6"/>
    <w:rsid w:val="00AF21FE"/>
    <w:rsid w:val="00AF26DA"/>
    <w:rsid w:val="00AF4629"/>
    <w:rsid w:val="00AF5C2D"/>
    <w:rsid w:val="00B0353F"/>
    <w:rsid w:val="00B05282"/>
    <w:rsid w:val="00B15DA7"/>
    <w:rsid w:val="00B37186"/>
    <w:rsid w:val="00B40A33"/>
    <w:rsid w:val="00B411B6"/>
    <w:rsid w:val="00B45041"/>
    <w:rsid w:val="00B509AB"/>
    <w:rsid w:val="00B63C06"/>
    <w:rsid w:val="00B6781B"/>
    <w:rsid w:val="00B8198E"/>
    <w:rsid w:val="00B95499"/>
    <w:rsid w:val="00B96FA9"/>
    <w:rsid w:val="00BD2D10"/>
    <w:rsid w:val="00BD4180"/>
    <w:rsid w:val="00C077CD"/>
    <w:rsid w:val="00C13069"/>
    <w:rsid w:val="00C16770"/>
    <w:rsid w:val="00C213F3"/>
    <w:rsid w:val="00C22244"/>
    <w:rsid w:val="00C43CAF"/>
    <w:rsid w:val="00C731DA"/>
    <w:rsid w:val="00C732FE"/>
    <w:rsid w:val="00C74BD1"/>
    <w:rsid w:val="00C8070C"/>
    <w:rsid w:val="00C841E3"/>
    <w:rsid w:val="00C929F4"/>
    <w:rsid w:val="00C97CD9"/>
    <w:rsid w:val="00CA4DAB"/>
    <w:rsid w:val="00CC6098"/>
    <w:rsid w:val="00CD202D"/>
    <w:rsid w:val="00CD67ED"/>
    <w:rsid w:val="00CE1A1C"/>
    <w:rsid w:val="00CF1088"/>
    <w:rsid w:val="00CF41E0"/>
    <w:rsid w:val="00CF59D7"/>
    <w:rsid w:val="00D23D9D"/>
    <w:rsid w:val="00D34459"/>
    <w:rsid w:val="00D42CA5"/>
    <w:rsid w:val="00D4539F"/>
    <w:rsid w:val="00D459C1"/>
    <w:rsid w:val="00D737F6"/>
    <w:rsid w:val="00D971BC"/>
    <w:rsid w:val="00DA56E6"/>
    <w:rsid w:val="00DB7EFF"/>
    <w:rsid w:val="00DC4B53"/>
    <w:rsid w:val="00DE4EB7"/>
    <w:rsid w:val="00DF200D"/>
    <w:rsid w:val="00DF2F13"/>
    <w:rsid w:val="00E06388"/>
    <w:rsid w:val="00E20860"/>
    <w:rsid w:val="00E32EB4"/>
    <w:rsid w:val="00E4422F"/>
    <w:rsid w:val="00E502F6"/>
    <w:rsid w:val="00E54CF8"/>
    <w:rsid w:val="00E567EF"/>
    <w:rsid w:val="00E647A2"/>
    <w:rsid w:val="00E66D58"/>
    <w:rsid w:val="00E73B67"/>
    <w:rsid w:val="00EA7452"/>
    <w:rsid w:val="00EB5F09"/>
    <w:rsid w:val="00EC3723"/>
    <w:rsid w:val="00ED2885"/>
    <w:rsid w:val="00EF6F1F"/>
    <w:rsid w:val="00EF7859"/>
    <w:rsid w:val="00F04A15"/>
    <w:rsid w:val="00F10DFF"/>
    <w:rsid w:val="00F16660"/>
    <w:rsid w:val="00F31BFA"/>
    <w:rsid w:val="00F36821"/>
    <w:rsid w:val="00F60879"/>
    <w:rsid w:val="00F81CCA"/>
    <w:rsid w:val="00F81EF1"/>
    <w:rsid w:val="00F84DA9"/>
    <w:rsid w:val="00F8780D"/>
    <w:rsid w:val="00F94B79"/>
    <w:rsid w:val="00F9602B"/>
    <w:rsid w:val="00FA0908"/>
    <w:rsid w:val="00FA0B08"/>
    <w:rsid w:val="00FB349F"/>
    <w:rsid w:val="00FD0390"/>
    <w:rsid w:val="00FE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4B89B"/>
  <w15:docId w15:val="{2AC704C1-E482-402A-AD87-5882C54B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37520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37520A"/>
  </w:style>
  <w:style w:type="paragraph" w:styleId="af3">
    <w:name w:val="footer"/>
    <w:basedOn w:val="a"/>
    <w:link w:val="af4"/>
    <w:uiPriority w:val="99"/>
    <w:unhideWhenUsed/>
    <w:rsid w:val="0037520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37520A"/>
  </w:style>
  <w:style w:type="table" w:styleId="af5">
    <w:name w:val="Table Grid"/>
    <w:basedOn w:val="a1"/>
    <w:uiPriority w:val="59"/>
    <w:rsid w:val="006877E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9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53574-9C1B-438F-B96A-7F25FD118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237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冨迫弘行</dc:creator>
  <cp:keywords/>
  <dc:description/>
  <cp:lastModifiedBy>弘行 冨迫</cp:lastModifiedBy>
  <cp:revision>232</cp:revision>
  <cp:lastPrinted>2026-09-05T06:11:00Z</cp:lastPrinted>
  <dcterms:created xsi:type="dcterms:W3CDTF">2024-12-08T05:34:00Z</dcterms:created>
  <dcterms:modified xsi:type="dcterms:W3CDTF">2026-09-05T06:13:00Z</dcterms:modified>
</cp:coreProperties>
</file>